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DD1AD" w14:textId="77777777" w:rsidR="00244BD7" w:rsidRPr="003D06E7" w:rsidRDefault="00244BD7">
      <w:pPr>
        <w:rPr>
          <w:rFonts w:ascii="Calibri" w:hAnsi="Calibri" w:cs="Calibri"/>
          <w:b/>
          <w:sz w:val="24"/>
          <w:szCs w:val="24"/>
          <w:lang w:val="nb-NO"/>
        </w:rPr>
      </w:pPr>
    </w:p>
    <w:tbl>
      <w:tblPr>
        <w:tblStyle w:val="Vertstabell"/>
        <w:tblW w:w="0" w:type="auto"/>
        <w:tblLayout w:type="fixed"/>
        <w:tblLook w:val="04A0" w:firstRow="1" w:lastRow="0" w:firstColumn="1" w:lastColumn="0" w:noHBand="0" w:noVBand="1"/>
      </w:tblPr>
      <w:tblGrid>
        <w:gridCol w:w="3741"/>
        <w:gridCol w:w="724"/>
        <w:gridCol w:w="502"/>
        <w:gridCol w:w="4815"/>
        <w:gridCol w:w="718"/>
        <w:gridCol w:w="3900"/>
      </w:tblGrid>
      <w:tr w:rsidR="00D418B9" w:rsidRPr="00663ECC" w14:paraId="4A34F7CA" w14:textId="77777777" w:rsidTr="009B2887">
        <w:trPr>
          <w:trHeight w:hRule="exact" w:val="10348"/>
        </w:trPr>
        <w:tc>
          <w:tcPr>
            <w:tcW w:w="3741" w:type="dxa"/>
          </w:tcPr>
          <w:p w14:paraId="7BB18FDE" w14:textId="77777777" w:rsidR="00244BD7" w:rsidRDefault="00244BD7">
            <w:pP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</w:pPr>
          </w:p>
          <w:p w14:paraId="65E9366D" w14:textId="77777777" w:rsidR="00C943FD" w:rsidRPr="003C223A" w:rsidRDefault="003D06E7">
            <w:pPr>
              <w:rPr>
                <w:rFonts w:ascii="Calibri" w:hAnsi="Calibri"/>
                <w:b/>
                <w:color w:val="auto"/>
                <w:kern w:val="0"/>
                <w:sz w:val="32"/>
                <w:szCs w:val="32"/>
                <w:lang w:val="de-DE" w:eastAsia="en-US"/>
              </w:rPr>
            </w:pPr>
            <w:r w:rsidRPr="003C223A">
              <w:rPr>
                <w:rFonts w:ascii="Calibri" w:hAnsi="Calibri"/>
                <w:b/>
                <w:color w:val="auto"/>
                <w:kern w:val="0"/>
                <w:sz w:val="32"/>
                <w:szCs w:val="32"/>
                <w:lang w:val="de-DE" w:eastAsia="en-US"/>
              </w:rPr>
              <w:t>Møteplassen Elverum</w:t>
            </w:r>
            <w:r w:rsidR="00244BD7" w:rsidRPr="003C223A">
              <w:rPr>
                <w:rFonts w:ascii="Calibri" w:hAnsi="Calibri"/>
                <w:b/>
                <w:color w:val="auto"/>
                <w:kern w:val="0"/>
                <w:sz w:val="32"/>
                <w:szCs w:val="32"/>
                <w:lang w:val="de-DE" w:eastAsia="en-US"/>
              </w:rPr>
              <w:t xml:space="preserve"> </w:t>
            </w:r>
          </w:p>
          <w:p w14:paraId="3ED9DA53" w14:textId="77777777" w:rsidR="00244BD7" w:rsidRPr="003C223A" w:rsidRDefault="00244BD7">
            <w:pP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de-DE" w:eastAsia="en-US"/>
              </w:rPr>
            </w:pPr>
          </w:p>
          <w:p w14:paraId="46997D1D" w14:textId="77777777" w:rsidR="00244BD7" w:rsidRPr="00663ECC" w:rsidRDefault="00952D6A">
            <w:pP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663ECC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  <w:t>E</w:t>
            </w:r>
            <w:r w:rsidR="00244BD7" w:rsidRPr="00663ECC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-post: post@moteplassen.elverum.no </w:t>
            </w:r>
            <w:r w:rsidR="00244BD7" w:rsidRPr="00663ECC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  <w:br/>
              <w:t>Tlf</w:t>
            </w:r>
            <w:r w:rsidR="00663ECC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. </w:t>
            </w:r>
            <w:r w:rsidR="00244BD7" w:rsidRPr="00663ECC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91184893</w:t>
            </w:r>
            <w:r w:rsidR="00244BD7" w:rsidRPr="00663ECC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eastAsia="en-US"/>
              </w:rPr>
              <w:br/>
            </w:r>
          </w:p>
          <w:p w14:paraId="0961AF02" w14:textId="77777777" w:rsidR="00244BD7" w:rsidRDefault="00244BD7">
            <w:pP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</w:pP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t>www.moteplassen.elverum.no</w:t>
            </w: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br/>
              <w:t xml:space="preserve">Adresse: Lærerskolealleen 1, </w:t>
            </w:r>
          </w:p>
          <w:p w14:paraId="0383A1AB" w14:textId="77777777" w:rsidR="00244BD7" w:rsidRDefault="00244BD7">
            <w:pP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</w:pP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t>2408 Elverum</w:t>
            </w: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br/>
            </w:r>
          </w:p>
          <w:p w14:paraId="6BDDCA9A" w14:textId="77777777" w:rsidR="00D418B9" w:rsidRPr="00817542" w:rsidRDefault="00244BD7">
            <w:pPr>
              <w:rPr>
                <w:noProof/>
                <w:lang w:val="nb-NO"/>
              </w:rPr>
            </w:pPr>
            <w:r w:rsidRPr="00244BD7">
              <w:rPr>
                <w:rFonts w:ascii="Calibri" w:eastAsia="Times New Roman" w:hAnsi="Calibri" w:cs="Times New Roman"/>
                <w:noProof/>
                <w:color w:val="auto"/>
                <w:kern w:val="0"/>
                <w:sz w:val="22"/>
                <w:szCs w:val="22"/>
                <w:lang w:val="nb-NO" w:eastAsia="nb-NO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722BA2D9" wp14:editId="016B0A72">
                  <wp:simplePos x="0" y="0"/>
                  <wp:positionH relativeFrom="column">
                    <wp:posOffset>-238760</wp:posOffset>
                  </wp:positionH>
                  <wp:positionV relativeFrom="paragraph">
                    <wp:posOffset>1418590</wp:posOffset>
                  </wp:positionV>
                  <wp:extent cx="2753360" cy="1844040"/>
                  <wp:effectExtent l="19050" t="0" r="8890" b="0"/>
                  <wp:wrapNone/>
                  <wp:docPr id="2" name="Bilde 1" descr="Møteplasse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øteplassen 3.jpg"/>
                          <pic:cNvPicPr/>
                        </pic:nvPicPr>
                        <pic:blipFill>
                          <a:blip r:embed="rId10"/>
                          <a:srcRect l="1828" r="12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A4F8E"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t>Åpningstider: 10.00-14.00</w:t>
            </w: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br/>
            </w: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br/>
            </w: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br/>
            </w:r>
            <w:r>
              <w:rPr>
                <w:rFonts w:ascii="Calibri" w:hAnsi="Calibri"/>
                <w:b/>
                <w:color w:val="auto"/>
                <w:kern w:val="0"/>
                <w:sz w:val="24"/>
                <w:szCs w:val="24"/>
                <w:lang w:val="nb-NO" w:eastAsia="en-US"/>
              </w:rPr>
              <w:br/>
            </w:r>
          </w:p>
        </w:tc>
        <w:tc>
          <w:tcPr>
            <w:tcW w:w="724" w:type="dxa"/>
          </w:tcPr>
          <w:p w14:paraId="36B2599A" w14:textId="77777777"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502" w:type="dxa"/>
          </w:tcPr>
          <w:p w14:paraId="732432E6" w14:textId="77777777"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4815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815"/>
            </w:tblGrid>
            <w:tr w:rsidR="00D418B9" w:rsidRPr="00386C18" w14:paraId="7142B104" w14:textId="77777777" w:rsidTr="005C3DFB">
              <w:trPr>
                <w:cantSplit/>
                <w:trHeight w:hRule="exact" w:val="142"/>
              </w:trPr>
              <w:tc>
                <w:tcPr>
                  <w:tcW w:w="5000" w:type="pct"/>
                  <w:textDirection w:val="btLr"/>
                </w:tcPr>
                <w:p w14:paraId="4EC1861C" w14:textId="77777777" w:rsidR="00D418B9" w:rsidRPr="00817542" w:rsidRDefault="00D418B9" w:rsidP="005E011F">
                  <w:pPr>
                    <w:pStyle w:val="Mottaker"/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663ECC" w14:paraId="16865D12" w14:textId="77777777" w:rsidTr="005C3DFB">
              <w:trPr>
                <w:cantSplit/>
                <w:trHeight w:hRule="exact" w:val="10640"/>
              </w:trPr>
              <w:tc>
                <w:tcPr>
                  <w:tcW w:w="5000" w:type="pct"/>
                </w:tcPr>
                <w:p w14:paraId="268DE648" w14:textId="77777777" w:rsidR="00D418B9" w:rsidRPr="00817542" w:rsidRDefault="00F83EEA">
                  <w:pPr>
                    <w:pStyle w:val="Returadresse"/>
                    <w:rPr>
                      <w:noProof/>
                      <w:lang w:val="nb-NO"/>
                    </w:rPr>
                  </w:pPr>
                  <w:r>
                    <w:rPr>
                      <w:noProof/>
                      <w:lang w:val="nb-NO" w:eastAsia="nb-NO"/>
                    </w:rPr>
                    <w:drawing>
                      <wp:anchor distT="0" distB="0" distL="114300" distR="114300" simplePos="0" relativeHeight="251665919" behindDoc="0" locked="0" layoutInCell="1" allowOverlap="1" wp14:anchorId="0F1344BD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59690</wp:posOffset>
                        </wp:positionV>
                        <wp:extent cx="2682240" cy="2562860"/>
                        <wp:effectExtent l="2540" t="0" r="6350" b="6350"/>
                        <wp:wrapTopAndBottom/>
                        <wp:docPr id="17" name="Bilde 17" descr="C:\Users\Møteplassen\AppData\Local\Microsoft\Windows\INetCacheContent.Word\20160215_1243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Møteplassen\AppData\Local\Microsoft\Windows\INetCacheContent.Word\20160215_1243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682240" cy="256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sdt>
                  <w:sdtPr>
                    <w:rPr>
                      <w:rFonts w:ascii="Calibri" w:hAnsi="Calibri"/>
                      <w:b/>
                      <w:color w:val="auto"/>
                      <w:kern w:val="0"/>
                      <w:sz w:val="24"/>
                      <w:szCs w:val="24"/>
                      <w:lang w:val="nb-NO" w:eastAsia="en-US"/>
                      <w14:ligatures w14:val="none"/>
                    </w:rPr>
                    <w:alias w:val="Adresse"/>
                    <w:tag w:val=""/>
                    <w:id w:val="-522012300"/>
                    <w:placeholder>
                      <w:docPart w:val="33EE93A9D62C488199CDC50014C9656A"/>
                    </w:placeholder>
                    <w:dataBinding w:prefixMappings="xmlns:ns0='http://schemas.microsoft.com/office/2006/coverPageProps' " w:xpath="/ns0:CoverPageProperties[1]/ns0:CompanyAddress[1]" w:storeItemID="{55AF091B-3C7A-41E3-B477-F2FDAA23CFDA}"/>
                    <w:text w:multiLine="1"/>
                  </w:sdtPr>
                  <w:sdtContent>
                    <w:p w14:paraId="2CC82D80" w14:textId="77777777" w:rsidR="00D418B9" w:rsidRPr="005C3DFB" w:rsidRDefault="00C943FD" w:rsidP="00C943FD">
                      <w:pPr>
                        <w:pStyle w:val="Returadresse"/>
                        <w:rPr>
                          <w:rFonts w:ascii="Calibri" w:hAnsi="Calibri"/>
                          <w:noProof/>
                          <w:sz w:val="24"/>
                          <w:szCs w:val="24"/>
                          <w:lang w:val="nb-NO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Hvordan komme i kontakt?</w:t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- Ingen formell henvisning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  <w:t xml:space="preserve">- Ring oss gjerne først, så er vi forberedt.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  <w:t>- Vi tar gjerne et lite møte med deg på forhånd      slik at du får informasjon og svar på dine spørsmål.</w:t>
                      </w:r>
                      <w:r w:rsidR="00952D6A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 w:rsidRPr="00DA2090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Åpningstider: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 w:rsidRPr="00DA2090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mandag</w:t>
                      </w:r>
                      <w:r w:rsidR="00663ECC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, onsdag og torsdag</w:t>
                      </w:r>
                      <w:r w:rsidR="00952D6A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 </w:t>
                      </w:r>
                      <w:r w:rsidR="00663ECC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kl. </w:t>
                      </w:r>
                      <w:r w:rsidR="00952D6A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10.00-14.00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E-post: 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moteplassen.treffpunktet@gmail.com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Tlf</w:t>
                      </w:r>
                      <w:r w:rsidR="00663ECC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. </w:t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942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 </w:t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02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 xml:space="preserve"> </w:t>
                      </w:r>
                      <w:r w:rsidRPr="00244BD7"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t>575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  <w:r>
                        <w:rPr>
                          <w:rFonts w:ascii="Calibri" w:hAnsi="Calibri"/>
                          <w:b/>
                          <w:color w:val="auto"/>
                          <w:kern w:val="0"/>
                          <w:sz w:val="24"/>
                          <w:szCs w:val="24"/>
                          <w:lang w:val="nb-NO" w:eastAsia="en-US"/>
                          <w14:ligatures w14:val="none"/>
                        </w:rPr>
                        <w:br/>
                      </w:r>
                    </w:p>
                  </w:sdtContent>
                </w:sdt>
              </w:tc>
            </w:tr>
          </w:tbl>
          <w:p w14:paraId="3BAD3FA6" w14:textId="77777777"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718" w:type="dxa"/>
          </w:tcPr>
          <w:p w14:paraId="006FA16B" w14:textId="77777777" w:rsidR="00D418B9" w:rsidRPr="00817542" w:rsidRDefault="00D418B9">
            <w:pPr>
              <w:rPr>
                <w:noProof/>
                <w:lang w:val="nb-NO"/>
              </w:rPr>
            </w:pPr>
          </w:p>
        </w:tc>
        <w:tc>
          <w:tcPr>
            <w:tcW w:w="3900" w:type="dxa"/>
          </w:tcPr>
          <w:tbl>
            <w:tblPr>
              <w:tblStyle w:val="Vertstabell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900"/>
            </w:tblGrid>
            <w:tr w:rsidR="00D418B9" w:rsidRPr="00663ECC" w14:paraId="327B19FE" w14:textId="77777777" w:rsidTr="009B2887">
              <w:trPr>
                <w:trHeight w:hRule="exact" w:val="10915"/>
              </w:trPr>
              <w:tc>
                <w:tcPr>
                  <w:tcW w:w="5000" w:type="pct"/>
                  <w:vAlign w:val="bottom"/>
                </w:tcPr>
                <w:p w14:paraId="55903EBE" w14:textId="77777777" w:rsidR="00E401EA" w:rsidRPr="00663ECC" w:rsidRDefault="00E401EA" w:rsidP="00E401EA">
                  <w:pPr>
                    <w:spacing w:line="240" w:lineRule="auto"/>
                    <w:rPr>
                      <w:b/>
                      <w:sz w:val="24"/>
                      <w:szCs w:val="24"/>
                      <w:lang w:val="nb-NO"/>
                    </w:rPr>
                  </w:pPr>
                  <w:r w:rsidRPr="00663ECC">
                    <w:rPr>
                      <w:b/>
                      <w:sz w:val="24"/>
                      <w:szCs w:val="24"/>
                      <w:lang w:val="nb-NO"/>
                    </w:rPr>
                    <w:t>Bakside</w:t>
                  </w:r>
                </w:p>
                <w:p w14:paraId="19C3D3B2" w14:textId="77777777" w:rsidR="00E401EA" w:rsidRPr="00663ECC" w:rsidRDefault="00E401EA" w:rsidP="00E401EA">
                  <w:pPr>
                    <w:spacing w:line="240" w:lineRule="auto"/>
                    <w:rPr>
                      <w:sz w:val="24"/>
                      <w:szCs w:val="24"/>
                      <w:lang w:val="nb-NO"/>
                    </w:rPr>
                  </w:pPr>
                </w:p>
                <w:p w14:paraId="089D1C59" w14:textId="77777777" w:rsidR="00E401EA" w:rsidRPr="00663ECC" w:rsidRDefault="00E401EA" w:rsidP="00E401EA">
                  <w:pPr>
                    <w:spacing w:line="240" w:lineRule="auto"/>
                    <w:rPr>
                      <w:sz w:val="24"/>
                      <w:szCs w:val="24"/>
                      <w:lang w:val="nb-NO"/>
                    </w:rPr>
                  </w:pPr>
                  <w:r w:rsidRPr="00663ECC">
                    <w:rPr>
                      <w:sz w:val="24"/>
                      <w:szCs w:val="24"/>
                      <w:lang w:val="nb-NO"/>
                    </w:rPr>
                    <w:t>Kart over møteplassen</w:t>
                  </w:r>
                </w:p>
                <w:p w14:paraId="0E553D27" w14:textId="77777777" w:rsidR="00E401EA" w:rsidRPr="00663ECC" w:rsidRDefault="00E401EA" w:rsidP="00E401EA">
                  <w:pPr>
                    <w:spacing w:line="240" w:lineRule="auto"/>
                    <w:rPr>
                      <w:sz w:val="24"/>
                      <w:szCs w:val="24"/>
                      <w:lang w:val="nb-NO"/>
                    </w:rPr>
                  </w:pPr>
                  <w:r w:rsidRPr="00663ECC">
                    <w:rPr>
                      <w:sz w:val="24"/>
                      <w:szCs w:val="24"/>
                      <w:lang w:val="nb-NO"/>
                    </w:rPr>
                    <w:t>veibeskrivelse</w:t>
                  </w:r>
                </w:p>
                <w:p w14:paraId="7717CB32" w14:textId="77777777" w:rsidR="00D418B9" w:rsidRPr="00817542" w:rsidRDefault="00D418B9">
                  <w:pPr>
                    <w:pStyle w:val="Tittel"/>
                    <w:rPr>
                      <w:noProof/>
                      <w:lang w:val="nb-NO"/>
                    </w:rPr>
                  </w:pPr>
                </w:p>
                <w:tbl>
                  <w:tblPr>
                    <w:tblStyle w:val="Vertstabell"/>
                    <w:tblpPr w:leftFromText="141" w:rightFromText="141" w:horzAnchor="margin" w:tblpY="480"/>
                    <w:tblOverlap w:val="never"/>
                    <w:tblW w:w="5000" w:type="pct"/>
                    <w:jc w:val="lef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00"/>
                  </w:tblGrid>
                  <w:tr w:rsidR="009B2887" w:rsidRPr="00663ECC" w14:paraId="2692C77A" w14:textId="77777777" w:rsidTr="0086609C">
                    <w:trPr>
                      <w:trHeight w:hRule="exact" w:val="9864"/>
                      <w:jc w:val="left"/>
                    </w:trPr>
                    <w:tc>
                      <w:tcPr>
                        <w:tcW w:w="5000" w:type="pct"/>
                        <w:shd w:val="clear" w:color="auto" w:fill="74CBC8" w:themeFill="accent1"/>
                      </w:tcPr>
                      <w:p w14:paraId="66DB28AF" w14:textId="77777777" w:rsidR="009B2887" w:rsidRDefault="009B2887" w:rsidP="009B2887">
                        <w:pPr>
                          <w:pStyle w:val="Blokkoverskrift"/>
                          <w:rPr>
                            <w:noProof/>
                            <w:lang w:val="nb-NO"/>
                          </w:rPr>
                        </w:pPr>
                        <w:r>
                          <w:rPr>
                            <w:noProof/>
                            <w:lang w:val="nb-NO" w:eastAsia="nb-NO"/>
                          </w:rPr>
                          <w:drawing>
                            <wp:anchor distT="0" distB="0" distL="114300" distR="114300" simplePos="0" relativeHeight="251667456" behindDoc="0" locked="0" layoutInCell="1" allowOverlap="1" wp14:anchorId="7140BB55">
                              <wp:simplePos x="0" y="0"/>
                              <wp:positionH relativeFrom="column">
                                <wp:posOffset>678180</wp:posOffset>
                              </wp:positionH>
                              <wp:positionV relativeFrom="paragraph">
                                <wp:posOffset>618490</wp:posOffset>
                              </wp:positionV>
                              <wp:extent cx="1026160" cy="914400"/>
                              <wp:effectExtent l="0" t="0" r="2540" b="0"/>
                              <wp:wrapSquare wrapText="bothSides"/>
                              <wp:docPr id="6" name="Bilde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Bilde 1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616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14:paraId="00B4B498" w14:textId="77777777" w:rsidR="009B2887" w:rsidRDefault="009B2887" w:rsidP="009B2887">
                        <w:pPr>
                          <w:pStyle w:val="Blokkoverskrift"/>
                          <w:rPr>
                            <w:noProof/>
                            <w:lang w:val="nb-NO"/>
                          </w:rPr>
                        </w:pPr>
                      </w:p>
                      <w:p w14:paraId="2F80D7BA" w14:textId="77777777" w:rsidR="00815604" w:rsidRDefault="00815604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40"/>
                            <w:szCs w:val="40"/>
                            <w:lang w:val="nb-NO"/>
                          </w:rPr>
                        </w:pPr>
                      </w:p>
                      <w:p w14:paraId="7CE0D05C" w14:textId="77777777" w:rsidR="00815604" w:rsidRDefault="00815604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40"/>
                            <w:szCs w:val="40"/>
                            <w:lang w:val="nb-NO"/>
                          </w:rPr>
                        </w:pPr>
                      </w:p>
                      <w:p w14:paraId="57A6644D" w14:textId="77777777" w:rsidR="00815604" w:rsidRDefault="00815604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40"/>
                            <w:szCs w:val="40"/>
                            <w:lang w:val="nb-NO"/>
                          </w:rPr>
                        </w:pPr>
                      </w:p>
                      <w:p w14:paraId="2562BE68" w14:textId="77777777" w:rsidR="009B2887" w:rsidRPr="00E05DF8" w:rsidRDefault="009B2887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40"/>
                            <w:szCs w:val="40"/>
                            <w:lang w:val="nb-NO"/>
                          </w:rPr>
                        </w:pPr>
                        <w:r w:rsidRPr="00E05DF8">
                          <w:rPr>
                            <w:noProof/>
                            <w:sz w:val="40"/>
                            <w:szCs w:val="40"/>
                            <w:lang w:val="nb-NO"/>
                          </w:rPr>
                          <w:t>Treffpunktet</w:t>
                        </w:r>
                      </w:p>
                      <w:p w14:paraId="582F6CDA" w14:textId="77777777" w:rsidR="009B2887" w:rsidRDefault="009B2887" w:rsidP="00815604">
                        <w:pPr>
                          <w:pStyle w:val="Blokkoverskrift"/>
                          <w:jc w:val="center"/>
                          <w:rPr>
                            <w:noProof/>
                            <w:lang w:val="nb-NO"/>
                          </w:rPr>
                        </w:pPr>
                      </w:p>
                      <w:p w14:paraId="2E6FD591" w14:textId="77777777" w:rsidR="009B2887" w:rsidRDefault="00815604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</w:pPr>
                        <w:r>
                          <w:rPr>
                            <w:noProof/>
                            <w:lang w:val="nb-NO" w:eastAsia="nb-NO"/>
                          </w:rPr>
                          <w:drawing>
                            <wp:anchor distT="0" distB="0" distL="114300" distR="114300" simplePos="0" relativeHeight="251668480" behindDoc="0" locked="0" layoutInCell="1" allowOverlap="1" wp14:anchorId="5B5FA051">
                              <wp:simplePos x="0" y="0"/>
                              <wp:positionH relativeFrom="column">
                                <wp:posOffset>320040</wp:posOffset>
                              </wp:positionH>
                              <wp:positionV relativeFrom="paragraph">
                                <wp:posOffset>617855</wp:posOffset>
                              </wp:positionV>
                              <wp:extent cx="1927860" cy="1493520"/>
                              <wp:effectExtent l="0" t="0" r="0" b="0"/>
                              <wp:wrapSquare wrapText="bothSides"/>
                              <wp:docPr id="11" name="Bilde 11" descr="https://scontent.fosl2-1.fna.fbcdn.net/v/t1.0-9/117317152_1968883883247754_5309994192948395440_n.jpg?_nc_cat=108&amp;_nc_sid=8bfeb9&amp;_nc_ohc=f6cHl_6Hr20AX9zLW2s&amp;_nc_ht=scontent.fosl2-1.fna&amp;oh=d8cb024d70d5bb03707d63c0abb90ef9&amp;oe=5F65364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scontent.fosl2-1.fna.fbcdn.net/v/t1.0-9/117317152_1968883883247754_5309994192948395440_n.jpg?_nc_cat=108&amp;_nc_sid=8bfeb9&amp;_nc_ohc=f6cHl_6Hr20AX9zLW2s&amp;_nc_ht=scontent.fosl2-1.fna&amp;oh=d8cb024d70d5bb03707d63c0abb90ef9&amp;oe=5F65364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7860" cy="1493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9B2887" w:rsidRPr="00E05DF8"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  <w:t>Lavterskeltilbud psykisk helse</w:t>
                        </w:r>
                      </w:p>
                      <w:p w14:paraId="1360E482" w14:textId="77777777" w:rsidR="00815604" w:rsidRPr="00815604" w:rsidRDefault="00815604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</w:pPr>
                      </w:p>
                      <w:p w14:paraId="072B17FC" w14:textId="77777777" w:rsidR="00815604" w:rsidRPr="00815604" w:rsidRDefault="00815604" w:rsidP="00815604">
                        <w:pPr>
                          <w:pStyle w:val="Blokkoverskrift"/>
                          <w:ind w:left="0"/>
                          <w:jc w:val="center"/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</w:pPr>
                        <w:r w:rsidRPr="00815604"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  <w:t>«Oleanna»</w:t>
                        </w:r>
                      </w:p>
                      <w:p w14:paraId="1B43E056" w14:textId="77777777" w:rsidR="00815604" w:rsidRPr="00815604" w:rsidRDefault="00815604" w:rsidP="00815604">
                        <w:pPr>
                          <w:pStyle w:val="Blokkoverskrift"/>
                          <w:jc w:val="center"/>
                          <w:rPr>
                            <w:noProof/>
                            <w:sz w:val="22"/>
                            <w:szCs w:val="22"/>
                            <w:lang w:val="nb-NO"/>
                          </w:rPr>
                        </w:pPr>
                        <w:r w:rsidRPr="00815604">
                          <w:rPr>
                            <w:noProof/>
                            <w:sz w:val="22"/>
                            <w:szCs w:val="22"/>
                            <w:lang w:val="nb-NO"/>
                          </w:rPr>
                          <w:t>Mellom svømmehallen</w:t>
                        </w:r>
                        <w:r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  <w:t xml:space="preserve"> </w:t>
                        </w:r>
                        <w:r w:rsidRPr="00815604">
                          <w:rPr>
                            <w:noProof/>
                            <w:sz w:val="22"/>
                            <w:szCs w:val="22"/>
                            <w:lang w:val="nb-NO"/>
                          </w:rPr>
                          <w:t xml:space="preserve">og </w:t>
                        </w:r>
                        <w:r>
                          <w:rPr>
                            <w:noProof/>
                            <w:sz w:val="22"/>
                            <w:szCs w:val="22"/>
                            <w:lang w:val="nb-NO"/>
                          </w:rPr>
                          <w:t>Kommunehuset Folkvang</w:t>
                        </w:r>
                      </w:p>
                      <w:p w14:paraId="16020927" w14:textId="77777777" w:rsidR="009B2887" w:rsidRDefault="009B2887" w:rsidP="009B2887">
                        <w:pPr>
                          <w:spacing w:line="240" w:lineRule="auto"/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</w:pPr>
                      </w:p>
                      <w:p w14:paraId="6725E2B3" w14:textId="77777777" w:rsidR="009B2887" w:rsidRDefault="009B2887" w:rsidP="009B2887">
                        <w:pPr>
                          <w:spacing w:line="240" w:lineRule="auto"/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</w:pPr>
                      </w:p>
                      <w:p w14:paraId="3376DC72" w14:textId="77777777" w:rsidR="009B2887" w:rsidRDefault="009B2887" w:rsidP="009B2887">
                        <w:pPr>
                          <w:spacing w:line="240" w:lineRule="auto"/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</w:pPr>
                      </w:p>
                      <w:p w14:paraId="71F3DF12" w14:textId="77777777" w:rsidR="009B2887" w:rsidRDefault="009B2887" w:rsidP="009B2887">
                        <w:pPr>
                          <w:spacing w:line="240" w:lineRule="auto"/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</w:pPr>
                      </w:p>
                      <w:p w14:paraId="33C1B7B1" w14:textId="77777777" w:rsidR="009B2887" w:rsidRDefault="009B2887" w:rsidP="009B2887">
                        <w:pPr>
                          <w:spacing w:line="240" w:lineRule="auto"/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</w:pPr>
                      </w:p>
                      <w:p w14:paraId="29B0C869" w14:textId="77777777" w:rsidR="009B2887" w:rsidRPr="00E05DF8" w:rsidRDefault="009B2887" w:rsidP="009B2887">
                        <w:pPr>
                          <w:spacing w:line="240" w:lineRule="auto"/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</w:pPr>
                        <w:r w:rsidRPr="00E05DF8"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  <w:t xml:space="preserve">Med denne brosjyren vil vi på </w:t>
                        </w:r>
                        <w:r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  <w:t xml:space="preserve">                      </w:t>
                        </w:r>
                        <w:r w:rsidRPr="00E05DF8">
                          <w:rPr>
                            <w:rFonts w:ascii="Calibri" w:eastAsia="Calibri" w:hAnsi="Calibri" w:cs="Times New Roman"/>
                            <w:color w:val="auto"/>
                            <w:kern w:val="0"/>
                            <w:sz w:val="24"/>
                            <w:szCs w:val="24"/>
                            <w:lang w:val="nb-NO" w:eastAsia="en-US"/>
                          </w:rPr>
                          <w:t>Møteplassen Elverum/Treffpunktet fortelle litt om hva du kan forvente deg når du tar kontakt med oss.</w:t>
                        </w:r>
                      </w:p>
                      <w:p w14:paraId="7E052614" w14:textId="77777777" w:rsidR="009B2887" w:rsidRPr="00E05DF8" w:rsidRDefault="009B2887" w:rsidP="009B2887">
                        <w:pPr>
                          <w:pStyle w:val="Blokkoverskrift"/>
                          <w:rPr>
                            <w:noProof/>
                            <w:sz w:val="32"/>
                            <w:szCs w:val="32"/>
                            <w:lang w:val="nb-NO"/>
                          </w:rPr>
                        </w:pPr>
                      </w:p>
                    </w:tc>
                  </w:tr>
                  <w:tr w:rsidR="009B2887" w:rsidRPr="00663ECC" w14:paraId="2F5340B6" w14:textId="77777777" w:rsidTr="0086609C">
                    <w:trPr>
                      <w:trHeight w:hRule="exact" w:val="504"/>
                      <w:jc w:val="left"/>
                    </w:trPr>
                    <w:tc>
                      <w:tcPr>
                        <w:tcW w:w="5000" w:type="pct"/>
                        <w:shd w:val="clear" w:color="auto" w:fill="74CBC8" w:themeFill="accent1"/>
                      </w:tcPr>
                      <w:p w14:paraId="67FB50AF" w14:textId="77777777" w:rsidR="009B2887" w:rsidRPr="00817542" w:rsidRDefault="009B2887" w:rsidP="009B2887">
                        <w:pPr>
                          <w:rPr>
                            <w:noProof/>
                            <w:lang w:val="nb-NO"/>
                          </w:rPr>
                        </w:pPr>
                      </w:p>
                    </w:tc>
                  </w:tr>
                  <w:tr w:rsidR="009B2887" w:rsidRPr="00663ECC" w14:paraId="4AE25859" w14:textId="77777777" w:rsidTr="0086609C">
                    <w:trPr>
                      <w:trHeight w:hRule="exact" w:val="216"/>
                      <w:jc w:val="left"/>
                    </w:trPr>
                    <w:tc>
                      <w:tcPr>
                        <w:tcW w:w="5000" w:type="pct"/>
                      </w:tcPr>
                      <w:p w14:paraId="27E6589D" w14:textId="77777777" w:rsidR="009B2887" w:rsidRPr="00817542" w:rsidRDefault="009B2887" w:rsidP="009B2887">
                        <w:pPr>
                          <w:rPr>
                            <w:noProof/>
                            <w:lang w:val="nb-NO"/>
                          </w:rPr>
                        </w:pPr>
                      </w:p>
                    </w:tc>
                  </w:tr>
                  <w:tr w:rsidR="009B2887" w:rsidRPr="00663ECC" w14:paraId="685CCF83" w14:textId="77777777" w:rsidTr="0086609C">
                    <w:trPr>
                      <w:trHeight w:hRule="exact" w:val="216"/>
                      <w:jc w:val="left"/>
                    </w:trPr>
                    <w:tc>
                      <w:tcPr>
                        <w:tcW w:w="5000" w:type="pct"/>
                        <w:shd w:val="clear" w:color="auto" w:fill="74CBC8" w:themeFill="accent1"/>
                      </w:tcPr>
                      <w:p w14:paraId="68643BF3" w14:textId="77777777" w:rsidR="009B2887" w:rsidRPr="00817542" w:rsidRDefault="009B2887" w:rsidP="009B2887">
                        <w:pPr>
                          <w:rPr>
                            <w:noProof/>
                            <w:lang w:val="nb-NO"/>
                          </w:rPr>
                        </w:pPr>
                      </w:p>
                    </w:tc>
                  </w:tr>
                </w:tbl>
                <w:p w14:paraId="4B91C68E" w14:textId="77777777" w:rsidR="00D418B9" w:rsidRPr="00817542" w:rsidRDefault="00D418B9" w:rsidP="00E401EA">
                  <w:pPr>
                    <w:pStyle w:val="Undertittel"/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663ECC" w14:paraId="32F2750A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37A0E809" w14:textId="77777777"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663ECC" w14:paraId="5CB760B7" w14:textId="77777777">
              <w:trPr>
                <w:trHeight w:hRule="exact" w:val="6624"/>
              </w:trPr>
              <w:tc>
                <w:tcPr>
                  <w:tcW w:w="5000" w:type="pct"/>
                </w:tcPr>
                <w:p w14:paraId="1A80DD52" w14:textId="77777777"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663ECC" w14:paraId="406EEFAB" w14:textId="77777777">
              <w:trPr>
                <w:trHeight w:hRule="exact" w:val="216"/>
              </w:trPr>
              <w:tc>
                <w:tcPr>
                  <w:tcW w:w="5000" w:type="pct"/>
                </w:tcPr>
                <w:p w14:paraId="020622BA" w14:textId="77777777"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663ECC" w14:paraId="7D831878" w14:textId="77777777">
              <w:trPr>
                <w:trHeight w:hRule="exact" w:val="360"/>
              </w:trPr>
              <w:tc>
                <w:tcPr>
                  <w:tcW w:w="5000" w:type="pct"/>
                  <w:shd w:val="clear" w:color="auto" w:fill="74CBC8" w:themeFill="accent1"/>
                </w:tcPr>
                <w:p w14:paraId="7AED5281" w14:textId="77777777" w:rsidR="00D418B9" w:rsidRPr="00817542" w:rsidRDefault="00D418B9">
                  <w:pPr>
                    <w:rPr>
                      <w:noProof/>
                      <w:lang w:val="nb-NO"/>
                    </w:rPr>
                  </w:pPr>
                </w:p>
              </w:tc>
            </w:tr>
          </w:tbl>
          <w:p w14:paraId="294EAC4E" w14:textId="77777777" w:rsidR="00D418B9" w:rsidRPr="00817542" w:rsidRDefault="00D418B9">
            <w:pPr>
              <w:rPr>
                <w:noProof/>
                <w:lang w:val="nb-NO"/>
              </w:rPr>
            </w:pPr>
          </w:p>
        </w:tc>
      </w:tr>
    </w:tbl>
    <w:p w14:paraId="6D12D6D9" w14:textId="77777777" w:rsidR="00D418B9" w:rsidRPr="00817542" w:rsidRDefault="00850442">
      <w:pPr>
        <w:rPr>
          <w:noProof/>
          <w:lang w:val="nb-NO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E9627C0">
                <wp:simplePos x="0" y="0"/>
                <wp:positionH relativeFrom="column">
                  <wp:posOffset>2823845</wp:posOffset>
                </wp:positionH>
                <wp:positionV relativeFrom="page">
                  <wp:posOffset>0</wp:posOffset>
                </wp:positionV>
                <wp:extent cx="3378835" cy="7772400"/>
                <wp:effectExtent l="0" t="0" r="12065" b="19050"/>
                <wp:wrapNone/>
                <wp:docPr id="3" name="Brettelinjer" descr="Brettelinjer.Slett før utskrif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835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Rett linje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Rett linje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9EE6E" id="Brettelinjer" o:spid="_x0000_s1026" alt="Brettelinjer.Slett før utskrift.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">
                <v:line id="Rett linje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  <v:stroke joinstyle="miter"/>
                </v:line>
                <v:line id="Rett linje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Vertstabell"/>
        <w:tblW w:w="14968" w:type="dxa"/>
        <w:tblLayout w:type="fixed"/>
        <w:tblLook w:val="04A0" w:firstRow="1" w:lastRow="0" w:firstColumn="1" w:lastColumn="0" w:noHBand="0" w:noVBand="1"/>
      </w:tblPr>
      <w:tblGrid>
        <w:gridCol w:w="5609"/>
        <w:gridCol w:w="4465"/>
        <w:gridCol w:w="865"/>
        <w:gridCol w:w="4029"/>
      </w:tblGrid>
      <w:tr w:rsidR="00D418B9" w:rsidRPr="00663ECC" w14:paraId="726B04C6" w14:textId="77777777" w:rsidTr="003F47E7">
        <w:trPr>
          <w:trHeight w:hRule="exact" w:val="10080"/>
        </w:trPr>
        <w:tc>
          <w:tcPr>
            <w:tcW w:w="5609" w:type="dxa"/>
          </w:tcPr>
          <w:tbl>
            <w:tblPr>
              <w:tblStyle w:val="Vertstabell"/>
              <w:tblW w:w="3495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21"/>
            </w:tblGrid>
            <w:tr w:rsidR="00D418B9" w:rsidRPr="00663ECC" w14:paraId="6FE45B9F" w14:textId="77777777" w:rsidTr="00663DDA">
              <w:trPr>
                <w:trHeight w:hRule="exact" w:val="80"/>
              </w:trPr>
              <w:tc>
                <w:tcPr>
                  <w:tcW w:w="3921" w:type="dxa"/>
                  <w:shd w:val="clear" w:color="auto" w:fill="74CBC8" w:themeFill="accent1"/>
                </w:tcPr>
                <w:p w14:paraId="06C93434" w14:textId="77777777" w:rsidR="00D418B9" w:rsidRPr="00600E52" w:rsidRDefault="003F47E7">
                  <w:pPr>
                    <w:spacing w:after="160"/>
                    <w:rPr>
                      <w:noProof/>
                      <w:sz w:val="22"/>
                      <w:szCs w:val="22"/>
                      <w:lang w:val="nb-NO"/>
                    </w:rPr>
                  </w:pPr>
                  <w:r>
                    <w:rPr>
                      <w:noProof/>
                      <w:lang w:val="nb-NO" w:eastAsia="nb-NO"/>
                    </w:rPr>
                    <w:lastRenderedPageBreak/>
                    <mc:AlternateContent>
                      <mc:Choice Requires="wpg">
                        <w:drawing>
                          <wp:anchor distT="0" distB="0" distL="114300" distR="114300" simplePos="0" relativeHeight="251665408" behindDoc="1" locked="0" layoutInCell="1" allowOverlap="1" wp14:anchorId="617FF945" wp14:editId="223196EE">
                            <wp:simplePos x="0" y="0"/>
                            <wp:positionH relativeFrom="column">
                              <wp:posOffset>2571750</wp:posOffset>
                            </wp:positionH>
                            <wp:positionV relativeFrom="page">
                              <wp:posOffset>-360045</wp:posOffset>
                            </wp:positionV>
                            <wp:extent cx="3383280" cy="7772400"/>
                            <wp:effectExtent l="0" t="0" r="26670" b="19050"/>
                            <wp:wrapNone/>
                            <wp:docPr id="9" name="Gruppe 9" descr="Brettelinjer. Slett før utskrift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>
                                    <a:xfrm>
                                      <a:off x="0" y="0"/>
                                      <a:ext cx="3383280" cy="7772400"/>
                                      <a:chOff x="0" y="0"/>
                                      <a:chExt cx="3381375" cy="7772400"/>
                                    </a:xfrm>
                                  </wpg:grpSpPr>
                                  <wps:wsp>
                                    <wps:cNvPr id="4" name="Rett linje 4"/>
                                    <wps:cNvCnPr/>
                                    <wps:spPr>
                                      <a:xfrm>
                                        <a:off x="3381375" y="0"/>
                                        <a:ext cx="0" cy="77724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" name="Rett linje 5"/>
                                    <wps:cNvCnPr/>
                                    <wps:spPr>
                                      <a:xfrm>
                                        <a:off x="0" y="0"/>
                                        <a:ext cx="0" cy="777240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7CC4AC9" id="Gruppe 9" o:spid="_x0000_s1026" alt="Brettelinjer. Slett før utskrift." style="position:absolute;margin-left:202.5pt;margin-top:-28.35pt;width:266.4pt;height:612pt;z-index:-251651072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">
                            <v:line id="Rett linje 4" o:spid="_x0000_s1027" style="position:absolute;visibility:visible;mso-wrap-style:square" from="33813,0" to="3381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" strokecolor="#d8d8d8 [2732]" strokeweight=".5pt">
                              <v:stroke joinstyle="miter"/>
                            </v:line>
                            <v:line id="Rett linje 5" o:spid="_x0000_s1028" style="position:absolute;visibility:visible;mso-wrap-style:square" from="0,0" to="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" strokecolor="#d8d8d8 [2732]" strokeweight=".5pt">
                              <v:stroke joinstyle="miter"/>
                            </v:line>
                            <w10:wrap anchory="page"/>
                          </v:group>
                        </w:pict>
                      </mc:Fallback>
                    </mc:AlternateContent>
                  </w:r>
                </w:p>
              </w:tc>
            </w:tr>
            <w:tr w:rsidR="00D418B9" w:rsidRPr="00663ECC" w14:paraId="7A991D46" w14:textId="77777777" w:rsidTr="00663DDA">
              <w:tblPrEx>
                <w:tblCellMar>
                  <w:left w:w="0" w:type="dxa"/>
                  <w:right w:w="0" w:type="dxa"/>
                </w:tblCellMar>
              </w:tblPrEx>
              <w:trPr>
                <w:trHeight w:hRule="exact" w:val="9308"/>
              </w:trPr>
              <w:tc>
                <w:tcPr>
                  <w:tcW w:w="3921" w:type="dxa"/>
                  <w:tcMar>
                    <w:right w:w="864" w:type="dxa"/>
                  </w:tcMar>
                </w:tcPr>
                <w:p w14:paraId="269BCD76" w14:textId="77777777" w:rsidR="00E05DF8" w:rsidRPr="00E05DF8" w:rsidRDefault="00E05DF8" w:rsidP="00E05DF8">
                  <w:pPr>
                    <w:spacing w:line="240" w:lineRule="auto"/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</w:p>
                <w:p w14:paraId="4225F485" w14:textId="77777777" w:rsidR="00CB5616" w:rsidRDefault="00E05DF8" w:rsidP="00E05DF8">
                  <w:pPr>
                    <w:spacing w:line="240" w:lineRule="auto"/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Om Treffpunktet</w:t>
                  </w:r>
                </w:p>
                <w:p w14:paraId="45226530" w14:textId="77777777" w:rsidR="00E05DF8" w:rsidRDefault="00CB5616" w:rsidP="00E05DF8">
                  <w:pPr>
                    <w:spacing w:line="240" w:lineRule="auto"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CB5616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Treffpunktet</w:t>
                  </w:r>
                  <w:r w:rsidR="008B045C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er</w:t>
                  </w:r>
                  <w:r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et</w:t>
                  </w:r>
                  <w:r w:rsidR="008B045C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lavterskel</w:t>
                  </w:r>
                  <w:r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tilbud innen psykisk helse. Treffsted og aktivitetstilbud for deg som trenger å være sammen med andre et sted hvor du føler deg trygg. </w:t>
                  </w:r>
                </w:p>
                <w:p w14:paraId="5390B83B" w14:textId="77777777" w:rsidR="00CB5616" w:rsidRPr="00E05DF8" w:rsidRDefault="00CB5616" w:rsidP="00E05DF8">
                  <w:pPr>
                    <w:spacing w:line="240" w:lineRule="auto"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</w:p>
                <w:p w14:paraId="71F88872" w14:textId="77777777" w:rsidR="00E05DF8" w:rsidRDefault="00E05DF8" w:rsidP="00E05DF8">
                  <w:pPr>
                    <w:spacing w:line="240" w:lineRule="auto"/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Mål: </w:t>
                  </w:r>
                </w:p>
                <w:p w14:paraId="66977586" w14:textId="77777777" w:rsidR="007865D3" w:rsidRPr="00E05DF8" w:rsidRDefault="007865D3" w:rsidP="00E05DF8">
                  <w:pPr>
                    <w:spacing w:line="240" w:lineRule="auto"/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</w:p>
                <w:p w14:paraId="5B84761C" w14:textId="77777777" w:rsidR="00E05DF8" w:rsidRPr="00E05DF8" w:rsidRDefault="00E05DF8" w:rsidP="00E05DF8">
                  <w:pPr>
                    <w:numPr>
                      <w:ilvl w:val="0"/>
                      <w:numId w:val="4"/>
                    </w:numPr>
                    <w:spacing w:line="240" w:lineRule="auto"/>
                    <w:contextualSpacing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Gi hverdagen mening</w:t>
                  </w:r>
                </w:p>
                <w:p w14:paraId="03B4079D" w14:textId="77777777" w:rsidR="00E05DF8" w:rsidRPr="00E05DF8" w:rsidRDefault="00E05DF8" w:rsidP="00E05DF8">
                  <w:pPr>
                    <w:numPr>
                      <w:ilvl w:val="0"/>
                      <w:numId w:val="4"/>
                    </w:numPr>
                    <w:spacing w:line="240" w:lineRule="auto"/>
                    <w:contextualSpacing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Komme seg ut av isolasjon </w:t>
                  </w:r>
                  <w:r w:rsidR="00CB5616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og ensomhet, </w:t>
                  </w: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forhindre tilbaketrekning</w:t>
                  </w:r>
                </w:p>
                <w:p w14:paraId="2C94B3AE" w14:textId="77777777" w:rsidR="00E05DF8" w:rsidRPr="00E05DF8" w:rsidRDefault="00CB5616" w:rsidP="00E05DF8">
                  <w:pPr>
                    <w:numPr>
                      <w:ilvl w:val="0"/>
                      <w:numId w:val="4"/>
                    </w:numPr>
                    <w:spacing w:line="240" w:lineRule="auto"/>
                    <w:contextualSpacing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Skape sosiale</w:t>
                  </w:r>
                  <w:r w:rsidR="00E05DF8"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nettverk </w:t>
                  </w:r>
                </w:p>
                <w:p w14:paraId="5FBDE30A" w14:textId="77777777" w:rsidR="00E05DF8" w:rsidRPr="00E05DF8" w:rsidRDefault="00E05DF8" w:rsidP="00E05DF8">
                  <w:pPr>
                    <w:numPr>
                      <w:ilvl w:val="0"/>
                      <w:numId w:val="4"/>
                    </w:numPr>
                    <w:spacing w:line="240" w:lineRule="auto"/>
                    <w:contextualSpacing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Føle tilhørighet</w:t>
                  </w:r>
                </w:p>
                <w:p w14:paraId="12BBE5C1" w14:textId="77777777" w:rsidR="00E05DF8" w:rsidRPr="00E05DF8" w:rsidRDefault="00E05DF8" w:rsidP="00E05DF8">
                  <w:pPr>
                    <w:numPr>
                      <w:ilvl w:val="0"/>
                      <w:numId w:val="4"/>
                    </w:numPr>
                    <w:spacing w:line="240" w:lineRule="auto"/>
                    <w:contextualSpacing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Skape et godt og trygt miljø med </w:t>
                  </w:r>
                  <w:proofErr w:type="gramStart"/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fokus</w:t>
                  </w:r>
                  <w:proofErr w:type="gramEnd"/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på brukermedvirkning</w:t>
                  </w:r>
                </w:p>
                <w:p w14:paraId="4D69DEE6" w14:textId="77777777" w:rsidR="007865D3" w:rsidRPr="00B93047" w:rsidRDefault="00CB5616" w:rsidP="00E05DF8">
                  <w:pPr>
                    <w:numPr>
                      <w:ilvl w:val="0"/>
                      <w:numId w:val="4"/>
                    </w:numPr>
                    <w:spacing w:line="240" w:lineRule="auto"/>
                    <w:contextualSpacing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Føle deg</w:t>
                  </w:r>
                  <w:r w:rsidR="00E05DF8"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verdsatt og betydningsfull i fellesskapet.</w:t>
                  </w:r>
                </w:p>
                <w:p w14:paraId="719909D3" w14:textId="77777777" w:rsidR="007865D3" w:rsidRDefault="00E05DF8" w:rsidP="00E05DF8">
                  <w:pPr>
                    <w:spacing w:line="240" w:lineRule="auto"/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Hvem </w:t>
                  </w:r>
                  <w:r w:rsidR="008B045C">
                    <w:rPr>
                      <w:rFonts w:ascii="Calibri" w:eastAsia="Calibri" w:hAnsi="Calibri" w:cs="Times New Roman"/>
                      <w:b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passer tilbudet for?</w:t>
                  </w:r>
                </w:p>
                <w:p w14:paraId="171ACF8D" w14:textId="77777777" w:rsidR="00D418B9" w:rsidRPr="00B93047" w:rsidRDefault="00E05DF8" w:rsidP="00B93047">
                  <w:pPr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</w:pP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Dagti</w:t>
                  </w:r>
                  <w:r w:rsidR="008B045C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lbudet er et tilbud for de som har / har hatt psykiske utfordringer</w:t>
                  </w:r>
                  <w:r w:rsidRPr="00E05DF8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og so</w:t>
                  </w:r>
                  <w:r w:rsidR="006478AE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m av de</w:t>
                  </w:r>
                  <w:r w:rsidR="008B045C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n grunn ikke deltar</w:t>
                  </w:r>
                  <w:r w:rsidR="00B93047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i arbeidslivet og </w:t>
                  </w:r>
                  <w:r w:rsidR="00A2265F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skolegang.</w:t>
                  </w:r>
                  <w:r w:rsidR="00B93047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</w:t>
                  </w:r>
                  <w:r w:rsidR="008B045C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Passer for deg som har</w:t>
                  </w:r>
                  <w:r w:rsidRPr="00600E52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problemer med å komme i aktivitet og gjenoppta det sosiale nettverket</w:t>
                  </w:r>
                  <w:r w:rsidR="003F47E7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.</w:t>
                  </w:r>
                </w:p>
              </w:tc>
            </w:tr>
          </w:tbl>
          <w:p w14:paraId="5F050A74" w14:textId="77777777" w:rsidR="00600E52" w:rsidRPr="005A19EC" w:rsidRDefault="003F47E7" w:rsidP="00600E52">
            <w:pPr>
              <w:spacing w:line="240" w:lineRule="auto"/>
              <w:rPr>
                <w:sz w:val="18"/>
                <w:szCs w:val="18"/>
                <w:lang w:val="nb-NO"/>
              </w:rPr>
            </w:pPr>
            <w:r>
              <w:rPr>
                <w:noProof/>
                <w:lang w:val="nb-NO" w:eastAsia="nb-NO"/>
              </w:rPr>
              <w:drawing>
                <wp:anchor distT="0" distB="0" distL="114300" distR="114300" simplePos="0" relativeHeight="251666432" behindDoc="0" locked="0" layoutInCell="1" allowOverlap="1" wp14:anchorId="058AA41C" wp14:editId="49289C6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-5959475</wp:posOffset>
                  </wp:positionV>
                  <wp:extent cx="2476500" cy="661035"/>
                  <wp:effectExtent l="0" t="0" r="0" b="5715"/>
                  <wp:wrapSquare wrapText="bothSides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EE013" w14:textId="77777777" w:rsidR="007865D3" w:rsidRPr="005A19EC" w:rsidRDefault="007865D3" w:rsidP="00600E52">
            <w:pPr>
              <w:spacing w:line="240" w:lineRule="auto"/>
              <w:rPr>
                <w:sz w:val="18"/>
                <w:szCs w:val="18"/>
                <w:lang w:val="nb-NO"/>
              </w:rPr>
            </w:pPr>
          </w:p>
          <w:p w14:paraId="3B97343C" w14:textId="77777777" w:rsidR="00D418B9" w:rsidRPr="00600E52" w:rsidRDefault="00D418B9">
            <w:pPr>
              <w:spacing w:after="160"/>
              <w:rPr>
                <w:noProof/>
                <w:sz w:val="22"/>
                <w:szCs w:val="22"/>
                <w:lang w:val="nb-NO"/>
              </w:rPr>
            </w:pPr>
          </w:p>
        </w:tc>
        <w:tc>
          <w:tcPr>
            <w:tcW w:w="4465" w:type="dxa"/>
          </w:tcPr>
          <w:p w14:paraId="32BBBAE3" w14:textId="77777777" w:rsidR="004E6A79" w:rsidRPr="00850442" w:rsidRDefault="004E6A79">
            <w:pPr>
              <w:rPr>
                <w:lang w:val="nb-NO"/>
              </w:rPr>
            </w:pPr>
          </w:p>
          <w:tbl>
            <w:tblPr>
              <w:tblStyle w:val="Vertstabell"/>
              <w:tblW w:w="4833" w:type="pct"/>
              <w:tblLayout w:type="fixed"/>
              <w:tblLook w:val="04A0" w:firstRow="1" w:lastRow="0" w:firstColumn="1" w:lastColumn="0" w:noHBand="0" w:noVBand="1"/>
            </w:tblPr>
            <w:tblGrid>
              <w:gridCol w:w="4316"/>
            </w:tblGrid>
            <w:tr w:rsidR="00D418B9" w:rsidRPr="00663ECC" w14:paraId="239F13F3" w14:textId="77777777" w:rsidTr="003F47E7">
              <w:trPr>
                <w:trHeight w:hRule="exact" w:val="195"/>
              </w:trPr>
              <w:tc>
                <w:tcPr>
                  <w:tcW w:w="5000" w:type="pct"/>
                  <w:shd w:val="clear" w:color="auto" w:fill="74CBC8" w:themeFill="accent1"/>
                </w:tcPr>
                <w:p w14:paraId="66FD6F2E" w14:textId="77777777" w:rsidR="00D418B9" w:rsidRPr="00817542" w:rsidRDefault="00D418B9" w:rsidP="004E6A79">
                  <w:pPr>
                    <w:pStyle w:val="Sitat"/>
                    <w:spacing w:before="0" w:after="0" w:line="240" w:lineRule="auto"/>
                    <w:ind w:left="0"/>
                    <w:rPr>
                      <w:noProof/>
                      <w:lang w:val="nb-NO"/>
                    </w:rPr>
                  </w:pPr>
                </w:p>
              </w:tc>
            </w:tr>
            <w:tr w:rsidR="00D418B9" w:rsidRPr="00663ECC" w14:paraId="7D49B533" w14:textId="77777777" w:rsidTr="00093469">
              <w:trPr>
                <w:trHeight w:hRule="exact" w:val="8659"/>
              </w:trPr>
              <w:tc>
                <w:tcPr>
                  <w:tcW w:w="5000" w:type="pct"/>
                  <w:tcMar>
                    <w:top w:w="864" w:type="dxa"/>
                  </w:tcMar>
                </w:tcPr>
                <w:p w14:paraId="28CD1BC2" w14:textId="77777777" w:rsidR="007865D3" w:rsidRPr="001F1457" w:rsidRDefault="008B045C" w:rsidP="00600E52">
                  <w:p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Våre</w:t>
                  </w:r>
                  <w:proofErr w:type="spellEnd"/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sz w:val="22"/>
                      <w:szCs w:val="22"/>
                    </w:rPr>
                    <w:t>aktiviteter</w:t>
                  </w:r>
                  <w:proofErr w:type="spellEnd"/>
                </w:p>
                <w:p w14:paraId="5FAEAA15" w14:textId="77777777" w:rsidR="001F1457" w:rsidRPr="001F1457" w:rsidRDefault="001F1457" w:rsidP="001F1457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H</w:t>
                  </w:r>
                  <w:r w:rsidR="00815604">
                    <w:rPr>
                      <w:rFonts w:ascii="Calibri" w:hAnsi="Calibri"/>
                      <w:sz w:val="22"/>
                      <w:szCs w:val="22"/>
                    </w:rPr>
                    <w:t>obbyaktiviteter</w:t>
                  </w:r>
                  <w:proofErr w:type="spellEnd"/>
                </w:p>
                <w:p w14:paraId="4ABFC1D8" w14:textId="77777777" w:rsidR="00600E52" w:rsidRPr="001F1457" w:rsidRDefault="00A2265F" w:rsidP="00600E52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S</w:t>
                  </w:r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pill – </w:t>
                  </w:r>
                  <w:proofErr w:type="spellStart"/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>inne</w:t>
                  </w:r>
                  <w:proofErr w:type="spellEnd"/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 og </w:t>
                  </w:r>
                  <w:proofErr w:type="spellStart"/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>ute</w:t>
                  </w:r>
                  <w:proofErr w:type="spellEnd"/>
                </w:p>
                <w:p w14:paraId="397C499F" w14:textId="77777777" w:rsidR="00600E52" w:rsidRPr="001F1457" w:rsidRDefault="00600E52" w:rsidP="00600E52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Fysisk</w:t>
                  </w:r>
                  <w:proofErr w:type="spellEnd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aktivitet</w:t>
                  </w:r>
                  <w:proofErr w:type="spellEnd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trening</w:t>
                  </w:r>
                  <w:proofErr w:type="spellEnd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 og </w:t>
                  </w: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friluftsliv</w:t>
                  </w:r>
                  <w:proofErr w:type="spellEnd"/>
                </w:p>
                <w:p w14:paraId="70211D8B" w14:textId="77777777" w:rsidR="00600E52" w:rsidRPr="00E9460B" w:rsidRDefault="00A2265F" w:rsidP="00600E52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/>
                      <w:sz w:val="22"/>
                      <w:szCs w:val="22"/>
                    </w:rPr>
                    <w:t>S</w:t>
                  </w:r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>osialt</w:t>
                  </w:r>
                  <w:proofErr w:type="spellEnd"/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600E52" w:rsidRPr="001F1457">
                    <w:rPr>
                      <w:rFonts w:ascii="Calibri" w:hAnsi="Calibri"/>
                      <w:sz w:val="22"/>
                      <w:szCs w:val="22"/>
                    </w:rPr>
                    <w:t>samvær</w:t>
                  </w:r>
                  <w:proofErr w:type="spellEnd"/>
                </w:p>
                <w:p w14:paraId="417753F5" w14:textId="77777777" w:rsidR="00E9460B" w:rsidRPr="001F1457" w:rsidRDefault="00E9460B" w:rsidP="00600E52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/>
                      <w:sz w:val="22"/>
                      <w:szCs w:val="22"/>
                    </w:rPr>
                    <w:t>Kafebesøk</w:t>
                  </w:r>
                  <w:proofErr w:type="spellEnd"/>
                </w:p>
                <w:p w14:paraId="19DCBE97" w14:textId="77777777" w:rsidR="00600E52" w:rsidRPr="005A19EC" w:rsidRDefault="00A2265F" w:rsidP="00600E52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  <w:lang w:val="nb-NO"/>
                    </w:rPr>
                  </w:pPr>
                  <w:r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>M</w:t>
                  </w:r>
                  <w:r w:rsidR="00600E52"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>uligheter til å dyrke egne interesser/hobbyer, og eller finne tilbake til tidligere interesser.</w:t>
                  </w:r>
                </w:p>
                <w:p w14:paraId="44885F80" w14:textId="77777777" w:rsidR="00600E52" w:rsidRPr="001F1457" w:rsidRDefault="00600E52" w:rsidP="00600E52">
                  <w:pPr>
                    <w:pStyle w:val="Listeavsnitt"/>
                    <w:numPr>
                      <w:ilvl w:val="0"/>
                      <w:numId w:val="4"/>
                    </w:numPr>
                    <w:spacing w:line="240" w:lineRule="auto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Råd</w:t>
                  </w:r>
                  <w:proofErr w:type="spellEnd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 xml:space="preserve"> og </w:t>
                  </w:r>
                  <w:proofErr w:type="spellStart"/>
                  <w:r w:rsidRPr="001F1457">
                    <w:rPr>
                      <w:rFonts w:ascii="Calibri" w:hAnsi="Calibri"/>
                      <w:sz w:val="22"/>
                      <w:szCs w:val="22"/>
                    </w:rPr>
                    <w:t>veiledning</w:t>
                  </w:r>
                  <w:proofErr w:type="spellEnd"/>
                </w:p>
                <w:p w14:paraId="3EC497A1" w14:textId="77777777" w:rsidR="00600E52" w:rsidRPr="001F1457" w:rsidRDefault="00600E52" w:rsidP="00600E52">
                  <w:pPr>
                    <w:spacing w:line="240" w:lineRule="auto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14:paraId="16F9C512" w14:textId="77777777" w:rsidR="00600E52" w:rsidRPr="005A19EC" w:rsidRDefault="00A2265F" w:rsidP="00600E52">
                  <w:pPr>
                    <w:spacing w:line="240" w:lineRule="auto"/>
                    <w:rPr>
                      <w:rFonts w:ascii="Calibri" w:hAnsi="Calibri"/>
                      <w:sz w:val="22"/>
                      <w:szCs w:val="22"/>
                      <w:lang w:val="nb-NO"/>
                    </w:rPr>
                  </w:pPr>
                  <w:r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>På T</w:t>
                  </w:r>
                  <w:r w:rsidR="00600E52"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>reffpunktet har vi månedsplaner slik at du skal ha oversikt over planlagte aktiviteter.</w:t>
                  </w:r>
                </w:p>
                <w:p w14:paraId="070A0541" w14:textId="77777777" w:rsidR="00600E52" w:rsidRPr="005A19EC" w:rsidRDefault="00600E52" w:rsidP="00600E52">
                  <w:pPr>
                    <w:spacing w:line="240" w:lineRule="auto"/>
                    <w:rPr>
                      <w:rFonts w:ascii="Calibri" w:hAnsi="Calibri"/>
                      <w:sz w:val="22"/>
                      <w:szCs w:val="22"/>
                      <w:lang w:val="nb-NO"/>
                    </w:rPr>
                  </w:pPr>
                  <w:r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 xml:space="preserve">Ellers kan du også benytte deg av aktivitetene på </w:t>
                  </w:r>
                  <w:r w:rsidR="00244BD7"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 xml:space="preserve">Møteplassen </w:t>
                  </w:r>
                  <w:r w:rsidR="00244BD7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>Elverum</w:t>
                  </w:r>
                  <w:r w:rsidR="00850442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 xml:space="preserve"> </w:t>
                  </w:r>
                  <w:r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>som du finner</w:t>
                  </w:r>
                  <w:r w:rsidR="00A2265F"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 xml:space="preserve"> oversikt over</w:t>
                  </w:r>
                  <w:r w:rsidRPr="005A19EC">
                    <w:rPr>
                      <w:rFonts w:ascii="Calibri" w:hAnsi="Calibri"/>
                      <w:sz w:val="22"/>
                      <w:szCs w:val="22"/>
                      <w:lang w:val="nb-NO"/>
                    </w:rPr>
                    <w:t xml:space="preserve"> på nettsiden: </w:t>
                  </w:r>
                  <w:hyperlink r:id="rId15" w:history="1">
                    <w:r w:rsidRPr="00815604">
                      <w:rPr>
                        <w:rStyle w:val="Hyperkobling"/>
                        <w:rFonts w:ascii="Calibri" w:hAnsi="Calibri"/>
                        <w:color w:val="auto"/>
                        <w:sz w:val="22"/>
                        <w:szCs w:val="22"/>
                        <w:lang w:val="nb-NO"/>
                      </w:rPr>
                      <w:t>www.moteplassen.elverum.no</w:t>
                    </w:r>
                  </w:hyperlink>
                  <w:r w:rsidRPr="005A19EC">
                    <w:rPr>
                      <w:rFonts w:ascii="Calibri" w:hAnsi="Calibri"/>
                      <w:color w:val="auto"/>
                      <w:sz w:val="22"/>
                      <w:szCs w:val="22"/>
                      <w:lang w:val="nb-NO"/>
                    </w:rPr>
                    <w:t xml:space="preserve"> </w:t>
                  </w:r>
                </w:p>
                <w:p w14:paraId="26784D8E" w14:textId="77777777" w:rsidR="00D418B9" w:rsidRPr="001F1457" w:rsidRDefault="00D418B9">
                  <w:pPr>
                    <w:spacing w:after="160"/>
                    <w:rPr>
                      <w:noProof/>
                      <w:sz w:val="22"/>
                      <w:szCs w:val="22"/>
                      <w:lang w:val="nb-NO"/>
                    </w:rPr>
                  </w:pPr>
                </w:p>
                <w:p w14:paraId="70440A3D" w14:textId="77777777" w:rsidR="001F1457" w:rsidRPr="001F1457" w:rsidRDefault="001F1457" w:rsidP="00815604">
                  <w:pPr>
                    <w:spacing w:after="160"/>
                    <w:rPr>
                      <w:noProof/>
                      <w:sz w:val="22"/>
                      <w:szCs w:val="22"/>
                      <w:lang w:val="nb-NO"/>
                    </w:rPr>
                  </w:pPr>
                  <w:r w:rsidRPr="001F1457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>Møteplassen</w:t>
                  </w:r>
                  <w:r w:rsidR="00850442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 Elverum </w:t>
                  </w:r>
                  <w:r w:rsidR="00815604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/ </w:t>
                  </w:r>
                  <w:r w:rsidRPr="001F1457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Treffpunktet har også et godt samarbeid </w:t>
                  </w:r>
                  <w:r w:rsidR="00815604">
                    <w:rPr>
                      <w:rFonts w:ascii="Calibri" w:eastAsia="Calibri" w:hAnsi="Calibri" w:cs="Times New Roman"/>
                      <w:color w:val="auto"/>
                      <w:kern w:val="0"/>
                      <w:sz w:val="22"/>
                      <w:szCs w:val="22"/>
                      <w:lang w:val="nb-NO" w:eastAsia="en-US"/>
                    </w:rPr>
                    <w:t xml:space="preserve">med Elverum kommune om forskjellige aktiviteter, som vil bli skrevet inn på månedsplanene. </w:t>
                  </w:r>
                </w:p>
              </w:tc>
            </w:tr>
          </w:tbl>
          <w:p w14:paraId="0FB96D3A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65" w:type="dxa"/>
          </w:tcPr>
          <w:p w14:paraId="579FFBBF" w14:textId="77777777" w:rsidR="00D418B9" w:rsidRPr="005411EB" w:rsidRDefault="00D418B9">
            <w:pPr>
              <w:spacing w:after="160"/>
              <w:rPr>
                <w:b/>
                <w:noProof/>
                <w:sz w:val="22"/>
                <w:szCs w:val="22"/>
                <w:lang w:val="nb-NO"/>
              </w:rPr>
            </w:pPr>
          </w:p>
        </w:tc>
        <w:tc>
          <w:tcPr>
            <w:tcW w:w="4029" w:type="dxa"/>
          </w:tcPr>
          <w:p w14:paraId="2F89B8A3" w14:textId="77777777" w:rsidR="004115AA" w:rsidRPr="005411EB" w:rsidRDefault="004115AA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</w:p>
          <w:p w14:paraId="517D0E6B" w14:textId="77777777" w:rsidR="004115AA" w:rsidRPr="005411EB" w:rsidRDefault="004115AA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  <w:r w:rsidRPr="005411EB">
              <w:rPr>
                <w:rFonts w:ascii="Calibri" w:hAnsi="Calibri"/>
                <w:b/>
                <w:sz w:val="22"/>
                <w:szCs w:val="22"/>
                <w:lang w:val="nb-NO"/>
              </w:rPr>
              <w:t>Egenbetaling</w:t>
            </w:r>
            <w:r w:rsidR="00A2265F" w:rsidRPr="005411EB">
              <w:rPr>
                <w:rFonts w:ascii="Calibri" w:hAnsi="Calibri"/>
                <w:b/>
                <w:sz w:val="22"/>
                <w:szCs w:val="22"/>
                <w:lang w:val="nb-NO"/>
              </w:rPr>
              <w:t>:</w:t>
            </w:r>
          </w:p>
          <w:p w14:paraId="459F0A78" w14:textId="77777777" w:rsidR="004115AA" w:rsidRPr="005411EB" w:rsidRDefault="004115AA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</w:p>
          <w:p w14:paraId="01617125" w14:textId="77777777" w:rsidR="004115AA" w:rsidRPr="005411EB" w:rsidRDefault="004115AA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  <w:r w:rsidRPr="005411EB">
              <w:rPr>
                <w:rFonts w:ascii="Calibri" w:hAnsi="Calibri"/>
                <w:b/>
                <w:sz w:val="22"/>
                <w:szCs w:val="22"/>
                <w:lang w:val="nb-NO"/>
              </w:rPr>
              <w:t>Tilbudet er gratis</w:t>
            </w:r>
          </w:p>
          <w:p w14:paraId="123E39DD" w14:textId="77777777" w:rsidR="004115AA" w:rsidRPr="005411EB" w:rsidRDefault="004115AA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</w:p>
          <w:p w14:paraId="783E8735" w14:textId="77777777" w:rsidR="004115AA" w:rsidRPr="005411EB" w:rsidRDefault="00E9460B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  <w:r>
              <w:rPr>
                <w:rFonts w:ascii="Calibri" w:hAnsi="Calibri"/>
                <w:b/>
                <w:sz w:val="22"/>
                <w:szCs w:val="22"/>
                <w:lang w:val="nb-NO"/>
              </w:rPr>
              <w:t xml:space="preserve">Arrangerte turer, besøk på kafe m.m. må betales selv. </w:t>
            </w:r>
          </w:p>
          <w:p w14:paraId="11D6033E" w14:textId="77777777" w:rsidR="004115AA" w:rsidRPr="005411EB" w:rsidRDefault="004115AA" w:rsidP="00E401EA">
            <w:pPr>
              <w:spacing w:line="240" w:lineRule="auto"/>
              <w:rPr>
                <w:rFonts w:ascii="Calibri" w:hAnsi="Calibri"/>
                <w:b/>
                <w:sz w:val="22"/>
                <w:szCs w:val="22"/>
                <w:lang w:val="nb-NO"/>
              </w:rPr>
            </w:pPr>
          </w:p>
          <w:p w14:paraId="5A470A82" w14:textId="77777777" w:rsidR="00D418B9" w:rsidRPr="005411EB" w:rsidRDefault="007A4F8E" w:rsidP="007A4F8E">
            <w:pPr>
              <w:pStyle w:val="Listeavsnitt"/>
              <w:spacing w:line="240" w:lineRule="auto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nb-NO"/>
              </w:rPr>
            </w:pPr>
            <w:r>
              <w:rPr>
                <w:noProof/>
                <w:lang w:val="nb-NO" w:eastAsia="nb-NO"/>
              </w:rPr>
              <w:drawing>
                <wp:anchor distT="0" distB="0" distL="114300" distR="114300" simplePos="0" relativeHeight="251669504" behindDoc="0" locked="0" layoutInCell="1" allowOverlap="1" wp14:anchorId="32C68A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429260</wp:posOffset>
                  </wp:positionV>
                  <wp:extent cx="2514600" cy="2590800"/>
                  <wp:effectExtent l="0" t="0" r="0" b="0"/>
                  <wp:wrapSquare wrapText="bothSides"/>
                  <wp:docPr id="10" name="Bilde 10" descr="https://scontent.fosl2-1.fna.fbcdn.net/v/t1.0-9/120028104_2011342159001926_7476135538259011066_o.jpg?_nc_cat=106&amp;_nc_sid=825194&amp;_nc_ohc=bkJfu3cdyzgAX-cxkTR&amp;_nc_ht=scontent.fosl2-1.fna&amp;oh=58906a3b16e93b0e341cbf28c4180d3e&amp;oe=5F8E9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osl2-1.fna.fbcdn.net/v/t1.0-9/120028104_2011342159001926_7476135538259011066_o.jpg?_nc_cat=106&amp;_nc_sid=825194&amp;_nc_ohc=bkJfu3cdyzgAX-cxkTR&amp;_nc_ht=scontent.fosl2-1.fna&amp;oh=58906a3b16e93b0e341cbf28c4180d3e&amp;oe=5F8E91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8B9" w:rsidRPr="00663ECC" w14:paraId="5AC74FE6" w14:textId="77777777" w:rsidTr="003F47E7">
        <w:trPr>
          <w:trHeight w:hRule="exact" w:val="504"/>
        </w:trPr>
        <w:tc>
          <w:tcPr>
            <w:tcW w:w="5609" w:type="dxa"/>
          </w:tcPr>
          <w:p w14:paraId="0EA3212F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</w:tcPr>
          <w:p w14:paraId="233CC84A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65" w:type="dxa"/>
          </w:tcPr>
          <w:p w14:paraId="6DDC8BE8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029" w:type="dxa"/>
          </w:tcPr>
          <w:p w14:paraId="40F038FE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</w:tr>
      <w:tr w:rsidR="00D418B9" w:rsidRPr="00663ECC" w14:paraId="12978CA4" w14:textId="77777777" w:rsidTr="003F47E7">
        <w:trPr>
          <w:trHeight w:hRule="exact" w:val="216"/>
        </w:trPr>
        <w:tc>
          <w:tcPr>
            <w:tcW w:w="5609" w:type="dxa"/>
            <w:shd w:val="clear" w:color="auto" w:fill="74CBC8" w:themeFill="accent1"/>
          </w:tcPr>
          <w:p w14:paraId="2B510C6A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465" w:type="dxa"/>
            <w:shd w:val="clear" w:color="auto" w:fill="74CBC8" w:themeFill="accent1"/>
          </w:tcPr>
          <w:p w14:paraId="5F55FA86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865" w:type="dxa"/>
            <w:shd w:val="clear" w:color="auto" w:fill="74CBC8" w:themeFill="accent1"/>
          </w:tcPr>
          <w:p w14:paraId="0078D37B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  <w:tc>
          <w:tcPr>
            <w:tcW w:w="4029" w:type="dxa"/>
            <w:shd w:val="clear" w:color="auto" w:fill="74CBC8" w:themeFill="accent1"/>
          </w:tcPr>
          <w:p w14:paraId="3655BF45" w14:textId="77777777" w:rsidR="00D418B9" w:rsidRPr="00817542" w:rsidRDefault="00D418B9">
            <w:pPr>
              <w:spacing w:after="160"/>
              <w:rPr>
                <w:noProof/>
                <w:lang w:val="nb-NO"/>
              </w:rPr>
            </w:pPr>
          </w:p>
        </w:tc>
      </w:tr>
    </w:tbl>
    <w:p w14:paraId="5AFB34F6" w14:textId="77777777" w:rsidR="00D418B9" w:rsidRPr="00817542" w:rsidRDefault="00D418B9">
      <w:pPr>
        <w:rPr>
          <w:noProof/>
          <w:lang w:val="nb-NO"/>
        </w:rPr>
      </w:pPr>
    </w:p>
    <w:sectPr w:rsidR="00D418B9" w:rsidRPr="00817542" w:rsidSect="005C3DFB">
      <w:pgSz w:w="15840" w:h="12240" w:orient="landscape"/>
      <w:pgMar w:top="567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D7972" w14:textId="77777777" w:rsidR="0084134A" w:rsidRDefault="0084134A" w:rsidP="00724A03">
      <w:pPr>
        <w:spacing w:after="0" w:line="240" w:lineRule="auto"/>
      </w:pPr>
      <w:r>
        <w:separator/>
      </w:r>
    </w:p>
  </w:endnote>
  <w:endnote w:type="continuationSeparator" w:id="0">
    <w:p w14:paraId="07D2EF5B" w14:textId="77777777" w:rsidR="0084134A" w:rsidRDefault="0084134A" w:rsidP="0072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B04D0" w14:textId="77777777" w:rsidR="0084134A" w:rsidRDefault="0084134A" w:rsidP="00724A03">
      <w:pPr>
        <w:spacing w:after="0" w:line="240" w:lineRule="auto"/>
      </w:pPr>
      <w:r>
        <w:separator/>
      </w:r>
    </w:p>
  </w:footnote>
  <w:footnote w:type="continuationSeparator" w:id="0">
    <w:p w14:paraId="3BAAB058" w14:textId="77777777" w:rsidR="0084134A" w:rsidRDefault="0084134A" w:rsidP="00724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CEE5190"/>
    <w:lvl w:ilvl="0">
      <w:start w:val="1"/>
      <w:numFmt w:val="bullet"/>
      <w:pStyle w:val="Punktliste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 w15:restartNumberingAfterBreak="0">
    <w:nsid w:val="14D612EC"/>
    <w:multiLevelType w:val="hybridMultilevel"/>
    <w:tmpl w:val="C11CF8E8"/>
    <w:lvl w:ilvl="0" w:tplc="220EEA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038221">
    <w:abstractNumId w:val="0"/>
  </w:num>
  <w:num w:numId="2" w16cid:durableId="1686901185">
    <w:abstractNumId w:val="0"/>
    <w:lvlOverride w:ilvl="0">
      <w:startOverride w:val="1"/>
    </w:lvlOverride>
  </w:num>
  <w:num w:numId="3" w16cid:durableId="1413889370">
    <w:abstractNumId w:val="0"/>
    <w:lvlOverride w:ilvl="0">
      <w:startOverride w:val="1"/>
    </w:lvlOverride>
  </w:num>
  <w:num w:numId="4" w16cid:durableId="1592816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11F"/>
    <w:rsid w:val="0002780A"/>
    <w:rsid w:val="00034347"/>
    <w:rsid w:val="00047F4F"/>
    <w:rsid w:val="00093469"/>
    <w:rsid w:val="000D4FB7"/>
    <w:rsid w:val="00124BB2"/>
    <w:rsid w:val="00126116"/>
    <w:rsid w:val="00166DB9"/>
    <w:rsid w:val="00182A07"/>
    <w:rsid w:val="001E5AD0"/>
    <w:rsid w:val="001F1457"/>
    <w:rsid w:val="001F544F"/>
    <w:rsid w:val="00244BD7"/>
    <w:rsid w:val="0029316B"/>
    <w:rsid w:val="00305AEC"/>
    <w:rsid w:val="00331052"/>
    <w:rsid w:val="00386C18"/>
    <w:rsid w:val="003C223A"/>
    <w:rsid w:val="003D06E7"/>
    <w:rsid w:val="003F47E7"/>
    <w:rsid w:val="004115AA"/>
    <w:rsid w:val="004966CC"/>
    <w:rsid w:val="004B282B"/>
    <w:rsid w:val="004C32A7"/>
    <w:rsid w:val="004D237D"/>
    <w:rsid w:val="004E497B"/>
    <w:rsid w:val="004E6A79"/>
    <w:rsid w:val="004F26B3"/>
    <w:rsid w:val="005411EB"/>
    <w:rsid w:val="0054346A"/>
    <w:rsid w:val="00556299"/>
    <w:rsid w:val="005A19EC"/>
    <w:rsid w:val="005A294E"/>
    <w:rsid w:val="005B327B"/>
    <w:rsid w:val="005C3DFB"/>
    <w:rsid w:val="005E011F"/>
    <w:rsid w:val="005F1B92"/>
    <w:rsid w:val="005F6EC2"/>
    <w:rsid w:val="00600E52"/>
    <w:rsid w:val="006478AE"/>
    <w:rsid w:val="00663DDA"/>
    <w:rsid w:val="00663ECC"/>
    <w:rsid w:val="00670468"/>
    <w:rsid w:val="00671B3D"/>
    <w:rsid w:val="006A1D95"/>
    <w:rsid w:val="006B1FFB"/>
    <w:rsid w:val="007069F7"/>
    <w:rsid w:val="00724A03"/>
    <w:rsid w:val="007865D3"/>
    <w:rsid w:val="007A4F8E"/>
    <w:rsid w:val="007C74F3"/>
    <w:rsid w:val="007E77CF"/>
    <w:rsid w:val="00815604"/>
    <w:rsid w:val="00817542"/>
    <w:rsid w:val="0084134A"/>
    <w:rsid w:val="00850442"/>
    <w:rsid w:val="008B045C"/>
    <w:rsid w:val="008D2016"/>
    <w:rsid w:val="008F5230"/>
    <w:rsid w:val="0094358E"/>
    <w:rsid w:val="00952764"/>
    <w:rsid w:val="00952D6A"/>
    <w:rsid w:val="009B2887"/>
    <w:rsid w:val="009B7241"/>
    <w:rsid w:val="009C4643"/>
    <w:rsid w:val="009E3207"/>
    <w:rsid w:val="00A05435"/>
    <w:rsid w:val="00A2265F"/>
    <w:rsid w:val="00AB6D78"/>
    <w:rsid w:val="00AF0B63"/>
    <w:rsid w:val="00B44F05"/>
    <w:rsid w:val="00B93047"/>
    <w:rsid w:val="00BD06DD"/>
    <w:rsid w:val="00BD263F"/>
    <w:rsid w:val="00C070DB"/>
    <w:rsid w:val="00C85EA9"/>
    <w:rsid w:val="00C943FD"/>
    <w:rsid w:val="00CB5616"/>
    <w:rsid w:val="00CC693F"/>
    <w:rsid w:val="00CE04DD"/>
    <w:rsid w:val="00D04A27"/>
    <w:rsid w:val="00D41051"/>
    <w:rsid w:val="00D418B9"/>
    <w:rsid w:val="00DD7030"/>
    <w:rsid w:val="00E05DF8"/>
    <w:rsid w:val="00E401EA"/>
    <w:rsid w:val="00E9460B"/>
    <w:rsid w:val="00EA0FCB"/>
    <w:rsid w:val="00EC010D"/>
    <w:rsid w:val="00ED6463"/>
    <w:rsid w:val="00F83EEA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8EAAD3"/>
  <w15:docId w15:val="{305F8287-526C-4E7E-9523-C1B5D184F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szCs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EC2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Overskrift2">
    <w:name w:val="heading 2"/>
    <w:basedOn w:val="Normal"/>
    <w:next w:val="Normal"/>
    <w:link w:val="Overskrift2Tegn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Overskrift3">
    <w:name w:val="heading 3"/>
    <w:basedOn w:val="Normal"/>
    <w:next w:val="Normal"/>
    <w:link w:val="Overskrift3Tegn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ertstabell">
    <w:name w:val="Vertstabell"/>
    <w:basedOn w:val="Vanligtabell"/>
    <w:uiPriority w:val="99"/>
    <w:pPr>
      <w:spacing w:after="0"/>
    </w:p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</w:rPr>
  </w:style>
  <w:style w:type="paragraph" w:customStyle="1" w:styleId="Blokkoverskrift">
    <w:name w:val="Blokkoverskrift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kkteks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Mottaker">
    <w:name w:val="Mottaker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adresse">
    <w:name w:val="Returadresse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Undertittel">
    <w:name w:val="Subtitle"/>
    <w:basedOn w:val="Normal"/>
    <w:next w:val="Normal"/>
    <w:link w:val="UndertittelTegn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UndertittelTegn">
    <w:name w:val="Undertittel Tegn"/>
    <w:basedOn w:val="Standardskriftforavsnitt"/>
    <w:link w:val="Undertittel"/>
    <w:uiPriority w:val="2"/>
    <w:rPr>
      <w:color w:val="74CBC8" w:themeColor="accent1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Overskrift2Tegn">
    <w:name w:val="Overskrift 2 Tegn"/>
    <w:basedOn w:val="Standardskriftforavsnitt"/>
    <w:link w:val="Overskrift2"/>
    <w:uiPriority w:val="3"/>
    <w:rPr>
      <w:rFonts w:asciiTheme="majorHAnsi" w:eastAsiaTheme="majorEastAsia" w:hAnsiTheme="majorHAnsi" w:cstheme="majorBidi"/>
      <w:b/>
      <w:bCs/>
    </w:rPr>
  </w:style>
  <w:style w:type="paragraph" w:styleId="Sitat">
    <w:name w:val="Quote"/>
    <w:basedOn w:val="Normal"/>
    <w:next w:val="Normal"/>
    <w:link w:val="SitatTegn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SitatTegn">
    <w:name w:val="Sitat Tegn"/>
    <w:basedOn w:val="Standardskriftforavsnitt"/>
    <w:link w:val="Sitat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Punktliste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Kontaktinformasjon">
    <w:name w:val="Kontaktinformasjon"/>
    <w:basedOn w:val="Normal"/>
    <w:uiPriority w:val="4"/>
    <w:qFormat/>
    <w:pPr>
      <w:spacing w:after="0"/>
    </w:pPr>
  </w:style>
  <w:style w:type="paragraph" w:customStyle="1" w:styleId="Nettadresse">
    <w:name w:val="Nettadresse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Overskrift3Tegn">
    <w:name w:val="Overskrift 3 Tegn"/>
    <w:basedOn w:val="Standardskriftforavsnitt"/>
    <w:link w:val="Overskrift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Topptekst">
    <w:name w:val="header"/>
    <w:basedOn w:val="Normal"/>
    <w:link w:val="Topp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A03"/>
  </w:style>
  <w:style w:type="paragraph" w:styleId="Bunntekst">
    <w:name w:val="footer"/>
    <w:basedOn w:val="Normal"/>
    <w:link w:val="BunntekstTegn"/>
    <w:uiPriority w:val="99"/>
    <w:unhideWhenUsed/>
    <w:rsid w:val="00724A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A03"/>
  </w:style>
  <w:style w:type="character" w:styleId="Hyperkobling">
    <w:name w:val="Hyperlink"/>
    <w:basedOn w:val="Standardskriftforavsnitt"/>
    <w:uiPriority w:val="99"/>
    <w:unhideWhenUsed/>
    <w:rsid w:val="00600E52"/>
    <w:rPr>
      <w:color w:val="74CBC8" w:themeColor="hyperlink"/>
      <w:u w:val="single"/>
    </w:rPr>
  </w:style>
  <w:style w:type="paragraph" w:styleId="Listeavsnitt">
    <w:name w:val="List Paragraph"/>
    <w:basedOn w:val="Normal"/>
    <w:uiPriority w:val="34"/>
    <w:unhideWhenUsed/>
    <w:qFormat/>
    <w:rsid w:val="001F1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moteplassen.elverum.no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&#248;teplassen\AppData\Roaming\Microsoft\Templates\Brosjy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EE93A9D62C488199CDC50014C9656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9E0C873-9087-482D-87D9-BDCABA59F22A}"/>
      </w:docPartPr>
      <w:docPartBody>
        <w:p w:rsidR="004507A5" w:rsidRDefault="00036225">
          <w:pPr>
            <w:pStyle w:val="33EE93A9D62C488199CDC50014C9656A"/>
          </w:pPr>
          <w:r w:rsidRPr="00817542">
            <w:rPr>
              <w:rFonts w:ascii="Verdana" w:hAnsi="Verdana"/>
              <w:noProof/>
              <w:color w:val="595959"/>
            </w:rPr>
            <w:t>[Gateadresse]</w:t>
          </w:r>
          <w:r w:rsidRPr="00817542">
            <w:rPr>
              <w:noProof/>
            </w:rPr>
            <w:br/>
          </w:r>
          <w:r w:rsidRPr="00817542">
            <w:rPr>
              <w:rFonts w:ascii="Verdana" w:hAnsi="Verdana"/>
              <w:noProof/>
              <w:color w:val="595959"/>
            </w:rPr>
            <w:t>[Postnummer og poststed]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6225"/>
    <w:rsid w:val="00036225"/>
    <w:rsid w:val="00311B85"/>
    <w:rsid w:val="00340E16"/>
    <w:rsid w:val="003C2B91"/>
    <w:rsid w:val="00410512"/>
    <w:rsid w:val="00427354"/>
    <w:rsid w:val="004507A5"/>
    <w:rsid w:val="00487B48"/>
    <w:rsid w:val="004D7E56"/>
    <w:rsid w:val="00596869"/>
    <w:rsid w:val="005D2880"/>
    <w:rsid w:val="00627CCE"/>
    <w:rsid w:val="008B30D3"/>
    <w:rsid w:val="00AE53B0"/>
    <w:rsid w:val="00B54CB8"/>
    <w:rsid w:val="00C57436"/>
    <w:rsid w:val="00CE4DE7"/>
    <w:rsid w:val="00D677B9"/>
    <w:rsid w:val="00E57508"/>
    <w:rsid w:val="00F8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4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487B48"/>
    <w:rPr>
      <w:b/>
      <w:bCs/>
    </w:rPr>
  </w:style>
  <w:style w:type="paragraph" w:customStyle="1" w:styleId="33EE93A9D62C488199CDC50014C9656A">
    <w:name w:val="33EE93A9D62C488199CDC50014C9656A"/>
    <w:rsid w:val="00487B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Hvordan komme i kontakt?
- Ingen formell henvisning 
- Ring oss gjerne først, så er vi forberedt. 
- Vi tar gjerne et lite møte med deg på forhånd      slik at du får informasjon og svar på dine spørsmål.
Åpningstider:
mandag, onsdag og torsdag kl. 10.00-14.00
E-post: 
moteplassen.treffpunktet@gmail.com
Tlf. 942 02 575
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840CBC-3654-41BD-A711-3C9C533D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Brosjyre(2).dotx</Template>
  <TotalTime>1</TotalTime>
  <Pages>2</Pages>
  <Words>369</Words>
  <Characters>1957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Møteplassen</dc:creator>
  <cp:lastModifiedBy>Asbjørn Schjølberg</cp:lastModifiedBy>
  <cp:revision>2</cp:revision>
  <cp:lastPrinted>2017-06-28T07:43:00Z</cp:lastPrinted>
  <dcterms:created xsi:type="dcterms:W3CDTF">2023-07-04T13:23:00Z</dcterms:created>
  <dcterms:modified xsi:type="dcterms:W3CDTF">2023-07-04T13:23:00Z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